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83" w:rsidRDefault="00D86483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BOSTON AND DISTRICT ATHLETIC CLUB</w:t>
      </w:r>
    </w:p>
    <w:p w:rsidR="00D86483" w:rsidRDefault="00D86483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TOMMY CLAY DEVELOPMENT SERIES 2024</w:t>
      </w:r>
    </w:p>
    <w:p w:rsidR="00D86483" w:rsidRDefault="00D86483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MEETING EIGHT  </w:t>
      </w:r>
      <w:r>
        <w:rPr>
          <w:b/>
          <w:bCs/>
          <w:sz w:val="24"/>
          <w:szCs w:val="24"/>
          <w:u w:val="single"/>
        </w:rPr>
        <w:tab/>
        <w:t>FRIDAY AUGUST 23</w:t>
      </w:r>
      <w:r>
        <w:rPr>
          <w:b/>
          <w:bCs/>
          <w:sz w:val="24"/>
          <w:szCs w:val="24"/>
          <w:u w:val="single"/>
          <w:vertAlign w:val="superscript"/>
        </w:rPr>
        <w:t>RD</w:t>
      </w:r>
      <w:r>
        <w:rPr>
          <w:b/>
          <w:bCs/>
          <w:sz w:val="24"/>
          <w:szCs w:val="24"/>
          <w:u w:val="single"/>
        </w:rPr>
        <w:t xml:space="preserve"> 2024</w:t>
      </w:r>
    </w:p>
    <w:p w:rsidR="00D86483" w:rsidRDefault="00D86483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RESULTS</w:t>
      </w:r>
    </w:p>
    <w:p w:rsidR="00D86483" w:rsidRDefault="00D8648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U9 B &amp; G</w:t>
      </w: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 xml:space="preserve">50m 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  <w:t>George Henson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Otty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Etta Hotchen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  <w:t>Kurtis Homewood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Harry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George Henson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Otty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Analise Cocks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Kurtis Homewood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Harry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Caleb Tyler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Evie Otty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George Henson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Analise Cocks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Etta Hotchen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Caleb Tyler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1416"/>
        <w:rPr>
          <w:sz w:val="24"/>
          <w:szCs w:val="24"/>
        </w:rPr>
      </w:pPr>
      <w:r>
        <w:rPr>
          <w:sz w:val="24"/>
          <w:szCs w:val="24"/>
        </w:rPr>
        <w:t>Harry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1.43                           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Whizzer</w:t>
      </w:r>
      <w:r>
        <w:rPr>
          <w:sz w:val="24"/>
          <w:szCs w:val="24"/>
        </w:rPr>
        <w:tab/>
        <w:t>Kurtis Homewood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Analise  Cocks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U11 B &amp; G</w:t>
      </w: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 xml:space="preserve">75m </w:t>
      </w:r>
      <w:r>
        <w:rPr>
          <w:sz w:val="24"/>
          <w:szCs w:val="24"/>
        </w:rPr>
        <w:tab/>
        <w:t>B</w:t>
      </w:r>
      <w:r>
        <w:rPr>
          <w:sz w:val="24"/>
          <w:szCs w:val="24"/>
        </w:rPr>
        <w:tab/>
        <w:t>Harry Otty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75m</w:t>
      </w:r>
      <w:r>
        <w:rPr>
          <w:sz w:val="24"/>
          <w:szCs w:val="24"/>
        </w:rPr>
        <w:tab/>
        <w:t>G</w:t>
      </w:r>
      <w:r>
        <w:rPr>
          <w:sz w:val="24"/>
          <w:szCs w:val="24"/>
        </w:rPr>
        <w:tab/>
        <w:t>Florence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Annabelle Lovett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Ayscoughfee Sch.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600m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2.14.5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Cocks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2.25.9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2.53.0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2.54.0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2.59.8               </w:t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Harry Otty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Florence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Cocks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2.65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Annabelle Lovett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Ayscoughfee Sch.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Whizzer</w:t>
      </w:r>
      <w:r>
        <w:rPr>
          <w:sz w:val="24"/>
          <w:szCs w:val="24"/>
        </w:rPr>
        <w:tab/>
        <w:t>Jacob Cocks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24.97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U13 B &amp; G</w:t>
      </w: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Heath Thomas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Esmar Lovett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Ayscoughfee Sch.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Amber Hallsworth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18.0                           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14.8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18.2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Jake Henson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Hunts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Jax Thomas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Heath Thomas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Esme Lovett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Ayscoughfee Sch.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Amber Hallsworth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Heath Thomas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13.26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Jax Thomas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6.94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21.50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Jax Thomas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U15 B &amp; G</w:t>
      </w: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Max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Maddison Johnson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Jake Henson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Hunts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30.2</w:t>
      </w:r>
      <w:r>
        <w:rPr>
          <w:sz w:val="24"/>
          <w:szCs w:val="24"/>
        </w:rPr>
        <w:tab/>
        <w:t>U13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May Bradley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31.8</w:t>
      </w:r>
      <w:r>
        <w:rPr>
          <w:sz w:val="24"/>
          <w:szCs w:val="24"/>
        </w:rPr>
        <w:tab/>
        <w:t>U15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Maddison Johnson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80H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 Bradley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D86483" w:rsidRDefault="00D86483">
      <w:pPr>
        <w:ind w:left="708" w:firstLine="708"/>
        <w:rPr>
          <w:sz w:val="24"/>
          <w:szCs w:val="24"/>
        </w:rPr>
      </w:pP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Maddison Johnson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May Bradley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31.47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Cassidy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7.05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U17,U20 &amp; SEN M &amp; W</w:t>
      </w: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Finlay Pittan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SEN   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Tom Thornton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Sara Henderson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SKYRAC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Sophia Battle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Will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Tom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Sara Henderson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SKYRAC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  <w:t xml:space="preserve">     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Sophia Battle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Jack Clark 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William Crowe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KUHAC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9.71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6.96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U17</w:t>
      </w:r>
      <w:r>
        <w:rPr>
          <w:sz w:val="24"/>
          <w:szCs w:val="24"/>
        </w:rPr>
        <w:tab/>
        <w:t xml:space="preserve">  </w:t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Hope McIlwrick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6.55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Javelin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Hope McIlwrick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U20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Kathleen Warhurst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23.27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V60</w:t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Hope McIlwrick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</w:p>
    <w:p w:rsidR="00D86483" w:rsidRDefault="00D8648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Ben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SEN          </w:t>
      </w: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</w:p>
    <w:p w:rsidR="00D86483" w:rsidRDefault="00D8648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86483" w:rsidRDefault="00D86483">
      <w:pPr>
        <w:rPr>
          <w:sz w:val="24"/>
          <w:szCs w:val="24"/>
        </w:rPr>
      </w:pPr>
    </w:p>
    <w:sectPr w:rsidR="00D86483" w:rsidSect="003575FB">
      <w:endnotePr>
        <w:numFmt w:val="decimal"/>
      </w:endnotePr>
      <w:type w:val="continuous"/>
      <w:pgSz w:w="11907" w:h="16839"/>
      <w:pgMar w:top="1134" w:right="1134" w:bottom="1134" w:left="1134" w:header="720" w:footer="72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75FB"/>
    <w:rsid w:val="003575FB"/>
    <w:rsid w:val="0038354B"/>
    <w:rsid w:val="006F6889"/>
    <w:rsid w:val="00D86483"/>
    <w:rsid w:val="00EC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5FB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75FB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575FB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3575FB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33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331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331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701</Words>
  <Characters>3998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2024-08-24T16:12:00Z</cp:lastPrinted>
  <dcterms:created xsi:type="dcterms:W3CDTF">2024-08-24T17:31:00Z</dcterms:created>
  <dcterms:modified xsi:type="dcterms:W3CDTF">2024-08-24T17:31:00Z</dcterms:modified>
</cp:coreProperties>
</file>