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A49" w:rsidRDefault="00471A4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BOSTON AND DISTRICT ATHLETIC CLUB</w:t>
      </w:r>
    </w:p>
    <w:p w:rsidR="00471A49" w:rsidRDefault="00471A4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TOMMY CLAY DEVELOPMENT SERIES</w:t>
      </w:r>
    </w:p>
    <w:p w:rsidR="00471A49" w:rsidRDefault="00471A4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MEETING SEVEN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  <w:t>AUGUST 9</w:t>
      </w:r>
      <w:r>
        <w:rPr>
          <w:b/>
          <w:bCs/>
          <w:sz w:val="24"/>
          <w:szCs w:val="24"/>
          <w:u w:val="single"/>
          <w:vertAlign w:val="superscript"/>
        </w:rPr>
        <w:t>th</w:t>
      </w:r>
      <w:r>
        <w:rPr>
          <w:b/>
          <w:bCs/>
          <w:sz w:val="24"/>
          <w:szCs w:val="24"/>
          <w:u w:val="single"/>
        </w:rPr>
        <w:t xml:space="preserve"> 2024</w:t>
      </w:r>
    </w:p>
    <w:p w:rsidR="00471A49" w:rsidRDefault="00471A49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RESULTS</w:t>
      </w:r>
    </w:p>
    <w:p w:rsidR="00471A49" w:rsidRDefault="00471A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U9 B &amp; G</w:t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Sophie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Millie Penson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11.1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Sophie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32.6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Saxby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33.8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34.2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Morgan Saxby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37.6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Sophie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2.12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Morgan Saxby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2.04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Saxby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2.00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Joel Webb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1.92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Millie Penson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1.80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Millie Penson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7.01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Morgan Saxby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6.12</w:t>
      </w:r>
      <w:r>
        <w:rPr>
          <w:sz w:val="24"/>
          <w:szCs w:val="24"/>
        </w:rPr>
        <w:tab/>
        <w:t xml:space="preserve">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Saxby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3.92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U11 B &amp; G</w:t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75m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Joseph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12.7</w:t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12.8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13.1</w:t>
      </w:r>
      <w:r>
        <w:rPr>
          <w:sz w:val="24"/>
          <w:szCs w:val="24"/>
        </w:rPr>
        <w:tab/>
        <w:t xml:space="preserve">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Remy Stones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13.6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13.9 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150m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26.0</w:t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28.5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29.2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Remy Stones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29.4 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3.73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2.88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Joseph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2.68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John Maycock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2.53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Ellis Richardson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2.18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Remy Stones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2.14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Vortex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Evie Nolan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16.21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U13 B &amp; G</w:t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Darcey Wood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14.1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14.7</w:t>
      </w:r>
      <w:r>
        <w:rPr>
          <w:sz w:val="24"/>
          <w:szCs w:val="24"/>
        </w:rPr>
        <w:tab/>
        <w:t xml:space="preserve">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14.9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15.0  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32.5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34.5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Toby Curtis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Priory Ruskin Sch.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34.6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70H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15.0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17.8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Toby Curtis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Priory Ruskin Sch.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3.01.1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Darcey Wood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4.43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Lexi Mindham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3.81</w:t>
      </w:r>
      <w:r>
        <w:rPr>
          <w:sz w:val="24"/>
          <w:szCs w:val="24"/>
        </w:rPr>
        <w:tab/>
        <w:t xml:space="preserve">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Rose Pell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3.72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3.38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Emily Ward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3.13  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Mia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20.76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U15 B&amp;G</w:t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Euan Brady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12.2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Reilly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13.3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Aslin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14.0</w:t>
      </w:r>
      <w:r>
        <w:rPr>
          <w:sz w:val="24"/>
          <w:szCs w:val="24"/>
        </w:rPr>
        <w:tab/>
        <w:t xml:space="preserve">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Max Norris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14.2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14.4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14.6</w:t>
      </w:r>
      <w:r>
        <w:rPr>
          <w:sz w:val="24"/>
          <w:szCs w:val="24"/>
        </w:rPr>
        <w:tab/>
        <w:t xml:space="preserve">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Olivia Reilly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28.3</w:t>
      </w:r>
      <w:r>
        <w:rPr>
          <w:sz w:val="24"/>
          <w:szCs w:val="24"/>
        </w:rPr>
        <w:tab/>
        <w:t xml:space="preserve">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Maddison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29.5</w:t>
      </w:r>
      <w:r>
        <w:rPr>
          <w:sz w:val="24"/>
          <w:szCs w:val="24"/>
        </w:rPr>
        <w:tab/>
        <w:t xml:space="preserve">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Freya Curtis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30.6</w:t>
      </w:r>
      <w:r>
        <w:rPr>
          <w:sz w:val="24"/>
          <w:szCs w:val="24"/>
        </w:rPr>
        <w:tab/>
        <w:t xml:space="preserve">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Charlotte Turner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33.0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75H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Maddison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14.3</w:t>
      </w:r>
      <w:r>
        <w:rPr>
          <w:sz w:val="24"/>
          <w:szCs w:val="24"/>
        </w:rPr>
        <w:tab/>
        <w:t xml:space="preserve">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Aslin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PANVAC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15.4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15.9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16.2</w:t>
      </w:r>
      <w:r>
        <w:rPr>
          <w:sz w:val="24"/>
          <w:szCs w:val="24"/>
        </w:rPr>
        <w:tab/>
        <w:t xml:space="preserve">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17.9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Charlotte Turner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2.54.8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3.05.5</w:t>
      </w:r>
      <w:r>
        <w:rPr>
          <w:sz w:val="24"/>
          <w:szCs w:val="24"/>
        </w:rPr>
        <w:tab/>
        <w:t xml:space="preserve">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HJ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Freya Curtis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Newark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1.54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1.20 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37.75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11.99</w:t>
      </w:r>
      <w:r>
        <w:rPr>
          <w:sz w:val="24"/>
          <w:szCs w:val="24"/>
        </w:rPr>
        <w:tab/>
        <w:t xml:space="preserve">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Charlotte Turner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Sleaford Striders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7.15</w:t>
      </w:r>
      <w:r>
        <w:rPr>
          <w:sz w:val="24"/>
          <w:szCs w:val="24"/>
        </w:rPr>
        <w:tab/>
        <w:t xml:space="preserve">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Lindsay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5.65</w:t>
      </w:r>
      <w:r>
        <w:rPr>
          <w:sz w:val="24"/>
          <w:szCs w:val="24"/>
        </w:rPr>
        <w:tab/>
        <w:t xml:space="preserve">        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Maddison Johnson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Grimsby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4.62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Olivia Reilly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Rushcliffe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4.11   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Edward Roffe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4.10                  </w:t>
      </w:r>
    </w:p>
    <w:p w:rsidR="00471A49" w:rsidRDefault="00471A49">
      <w:pPr>
        <w:ind w:left="708" w:firstLine="708"/>
        <w:rPr>
          <w:sz w:val="24"/>
          <w:szCs w:val="24"/>
        </w:rPr>
      </w:pP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Letitia Arch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3.90</w:t>
      </w:r>
      <w:r>
        <w:rPr>
          <w:sz w:val="24"/>
          <w:szCs w:val="24"/>
        </w:rPr>
        <w:tab/>
        <w:t xml:space="preserve">       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Jacob Collier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Isabel Cassell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3.41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U17 M &amp; W</w:t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100m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Finlay Pittan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11.2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Henry Kearney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12.1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Battle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15.4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200m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Henry Kearney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Euan Brady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(U15)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25.9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Tom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26.6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800m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Emma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Louth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2.37.9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LJ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Tom Brockway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5.87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Sophie Battle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3.86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Jack Clark-Atkins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8.80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Issy Reid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7.51</w:t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U20/SEN M &amp; W</w:t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Shot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Phil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8.34  V60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Sage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7.26  SW  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Hope McIlwrick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7.21  U20      </w:t>
      </w:r>
    </w:p>
    <w:p w:rsidR="00471A49" w:rsidRDefault="00471A49">
      <w:pPr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>Hammer</w:t>
      </w:r>
      <w:r>
        <w:rPr>
          <w:sz w:val="24"/>
          <w:szCs w:val="24"/>
        </w:rPr>
        <w:tab/>
        <w:t>Phil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35.89 V60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Kathleen Warhurst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LWAC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22.80 V60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Hope McIlwrick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B&amp;DAC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19.87 U20      </w:t>
      </w:r>
    </w:p>
    <w:p w:rsidR="00471A49" w:rsidRDefault="00471A49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Sage Garner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Grantham AC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18.68 SW       </w:t>
      </w:r>
    </w:p>
    <w:p w:rsidR="00471A49" w:rsidRDefault="00471A49">
      <w:pPr>
        <w:ind w:left="708" w:firstLine="708"/>
        <w:rPr>
          <w:sz w:val="24"/>
          <w:szCs w:val="24"/>
        </w:rPr>
      </w:pP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471A49" w:rsidRDefault="00471A4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471A49" w:rsidSect="0065627C">
      <w:endnotePr>
        <w:numFmt w:val="decimal"/>
      </w:endnotePr>
      <w:type w:val="continuous"/>
      <w:pgSz w:w="11907" w:h="16839"/>
      <w:pgMar w:top="1134" w:right="1134" w:bottom="1134" w:left="1134" w:header="0" w:footer="0" w:gutter="0"/>
      <w:paperSrc w:first="257" w:other="25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627C"/>
    <w:rsid w:val="0002782C"/>
    <w:rsid w:val="00471A49"/>
    <w:rsid w:val="0065627C"/>
    <w:rsid w:val="00F10E13"/>
    <w:rsid w:val="00F3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27C"/>
    <w:pPr>
      <w:widowControl w:val="0"/>
    </w:pPr>
    <w:rPr>
      <w:kern w:val="1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5627C"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65627C"/>
    <w:pPr>
      <w:outlineLvl w:val="1"/>
    </w:pPr>
    <w:rPr>
      <w:sz w:val="32"/>
      <w:szCs w:val="3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65627C"/>
    <w:pPr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B5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B59"/>
    <w:rPr>
      <w:rFonts w:asciiTheme="majorHAnsi" w:eastAsiaTheme="majorEastAsia" w:hAnsiTheme="majorHAnsi" w:cstheme="majorBidi"/>
      <w:b/>
      <w:bCs/>
      <w:i/>
      <w:iCs/>
      <w:kern w:val="1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B59"/>
    <w:rPr>
      <w:rFonts w:asciiTheme="majorHAnsi" w:eastAsiaTheme="majorEastAsia" w:hAnsiTheme="majorHAnsi" w:cstheme="majorBidi"/>
      <w:b/>
      <w:bCs/>
      <w:kern w:val="1"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635</Words>
  <Characters>3622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BOSTON AND DISTRICT ATHLETIC CLUB</dc:title>
  <dc:subject/>
  <dc:creator/>
  <cp:keywords/>
  <dc:description/>
  <cp:lastModifiedBy>PD</cp:lastModifiedBy>
  <cp:revision>2</cp:revision>
  <cp:lastPrinted>2024-08-12T10:46:00Z</cp:lastPrinted>
  <dcterms:created xsi:type="dcterms:W3CDTF">2024-08-13T15:49:00Z</dcterms:created>
  <dcterms:modified xsi:type="dcterms:W3CDTF">2024-08-13T15:49:00Z</dcterms:modified>
</cp:coreProperties>
</file>