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F6" w:rsidRDefault="00CC0CF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BOSTON AND DISTRICT ATHLETIC CLUB</w:t>
      </w:r>
    </w:p>
    <w:p w:rsidR="00CC0CF6" w:rsidRDefault="00CC0CF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TOMMY CLAY DEVELOPMENT SERIES 2024</w:t>
      </w:r>
    </w:p>
    <w:p w:rsidR="00CC0CF6" w:rsidRDefault="00CC0CF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MATCH FOUR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FRIDAY JUNE 7</w:t>
      </w:r>
      <w:r>
        <w:rPr>
          <w:sz w:val="24"/>
          <w:szCs w:val="24"/>
          <w:u w:val="single"/>
          <w:vertAlign w:val="superscript"/>
        </w:rPr>
        <w:t>th</w:t>
      </w:r>
      <w:r>
        <w:rPr>
          <w:sz w:val="24"/>
          <w:szCs w:val="24"/>
          <w:u w:val="single"/>
        </w:rPr>
        <w:t xml:space="preserve"> 2024</w:t>
      </w:r>
    </w:p>
    <w:p w:rsidR="00CC0CF6" w:rsidRDefault="00CC0CF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RESULTS</w:t>
      </w:r>
    </w:p>
    <w:p w:rsidR="00CC0CF6" w:rsidRDefault="00CC0CF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U9 B&amp;G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Onara Malalpola-Le-Kamyalage</w:t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9.4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9.7           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William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Gipsey Bridge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George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Gipsey Bridge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10.5</w:t>
      </w:r>
      <w:r>
        <w:rPr>
          <w:sz w:val="24"/>
          <w:szCs w:val="24"/>
        </w:rPr>
        <w:tab/>
        <w:t xml:space="preserve">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10.7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Joshua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27.9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30.7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Onara Malalpola-Le-Kamyalage</w:t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31.6</w:t>
      </w:r>
      <w:r>
        <w:rPr>
          <w:sz w:val="24"/>
          <w:szCs w:val="24"/>
        </w:rPr>
        <w:tab/>
        <w:t xml:space="preserve">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George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Gipsey Bridge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33.8</w:t>
      </w:r>
      <w:r>
        <w:rPr>
          <w:sz w:val="24"/>
          <w:szCs w:val="24"/>
        </w:rPr>
        <w:tab/>
        <w:t xml:space="preserve">           </w:t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Joshua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Onara Malalpola-Le-Kamyalage</w:t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2.49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2.27</w:t>
      </w:r>
      <w:r>
        <w:rPr>
          <w:sz w:val="24"/>
          <w:szCs w:val="24"/>
        </w:rPr>
        <w:tab/>
        <w:t xml:space="preserve">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2.19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William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Gipsey Bridge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2.01</w:t>
      </w:r>
      <w:r>
        <w:rPr>
          <w:sz w:val="24"/>
          <w:szCs w:val="24"/>
        </w:rPr>
        <w:tab/>
        <w:t xml:space="preserve">  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George</w:t>
      </w:r>
      <w:r>
        <w:rPr>
          <w:sz w:val="24"/>
          <w:szCs w:val="24"/>
        </w:rPr>
        <w:tab/>
        <w:t>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Gipsey Bridge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Joshua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13.80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Onara Malalpola-Le-Kamyalage</w:t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William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Gipsey Bridge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6.37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George</w:t>
      </w:r>
      <w:r>
        <w:rPr>
          <w:sz w:val="24"/>
          <w:szCs w:val="24"/>
        </w:rPr>
        <w:tab/>
        <w:t xml:space="preserve"> Hough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Gipsey Bridge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4.87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U11 B&amp;G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75m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Oliver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Grace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13.0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Oliver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Grace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600m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Oliver Jeeves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2.17.5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Grace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2.48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B&amp;G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15.7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3.51.5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8.95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5.72</w:t>
      </w:r>
      <w:r>
        <w:rPr>
          <w:sz w:val="24"/>
          <w:szCs w:val="24"/>
        </w:rPr>
        <w:tab/>
        <w:t xml:space="preserve"> 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Hammer</w:t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20.30</w:t>
      </w:r>
      <w:r>
        <w:rPr>
          <w:sz w:val="24"/>
          <w:szCs w:val="24"/>
        </w:rPr>
        <w:tab/>
        <w:t xml:space="preserve">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13.35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9.82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70HG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17.9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75HB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17.4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  <w:u w:val="single"/>
        </w:rPr>
      </w:pPr>
    </w:p>
    <w:p w:rsidR="00CC0CF6" w:rsidRDefault="00CC0CF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U15 B&amp;G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100m</w:t>
      </w:r>
      <w:r>
        <w:rPr>
          <w:sz w:val="24"/>
          <w:szCs w:val="24"/>
        </w:rPr>
        <w:t>G</w:t>
      </w:r>
      <w:r>
        <w:rPr>
          <w:sz w:val="24"/>
          <w:szCs w:val="24"/>
        </w:rPr>
        <w:tab/>
        <w:t>Olivia Reilly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Sophie Aslin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14.7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14.8</w:t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100mB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Finn Oliver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12.2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14.0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15.5                </w:t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3.26.3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Reilly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Finn Oliver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Finn Oliver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1416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1416"/>
        <w:rPr>
          <w:sz w:val="24"/>
          <w:szCs w:val="24"/>
        </w:rPr>
      </w:pPr>
      <w:r>
        <w:rPr>
          <w:sz w:val="24"/>
          <w:szCs w:val="24"/>
        </w:rPr>
        <w:t>Olivia Reilly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Hammer</w:t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U17 M&amp;W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1500m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William Harris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4.34.1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28.54   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17.57</w:t>
      </w:r>
      <w:r>
        <w:rPr>
          <w:sz w:val="24"/>
          <w:szCs w:val="24"/>
        </w:rPr>
        <w:tab/>
        <w:t xml:space="preserve">           </w:t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Hammer</w:t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20.01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CF6" w:rsidRDefault="00CC0CF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U20/SEN M&amp;W</w:t>
      </w: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  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13.46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Jessica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  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8.13</w:t>
      </w:r>
      <w:r>
        <w:rPr>
          <w:sz w:val="24"/>
          <w:szCs w:val="24"/>
        </w:rPr>
        <w:tab/>
        <w:t xml:space="preserve">           </w:t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  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9.73     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Abi Sharples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  <w:t xml:space="preserve">    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9.12</w:t>
      </w:r>
      <w:r>
        <w:rPr>
          <w:sz w:val="24"/>
          <w:szCs w:val="24"/>
        </w:rPr>
        <w:tab/>
        <w:t xml:space="preserve">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Jessica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  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5.57</w:t>
      </w:r>
      <w:r>
        <w:rPr>
          <w:sz w:val="24"/>
          <w:szCs w:val="24"/>
        </w:rPr>
        <w:tab/>
        <w:t xml:space="preserve">         </w:t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Abi Sharples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     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32.95</w:t>
      </w:r>
      <w:r>
        <w:rPr>
          <w:sz w:val="24"/>
          <w:szCs w:val="24"/>
        </w:rPr>
        <w:tab/>
        <w:t xml:space="preserve">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  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29.73               </w:t>
      </w:r>
    </w:p>
    <w:p w:rsidR="00CC0CF6" w:rsidRDefault="00CC0CF6">
      <w:pPr>
        <w:rPr>
          <w:sz w:val="24"/>
          <w:szCs w:val="24"/>
        </w:rPr>
      </w:pPr>
    </w:p>
    <w:p w:rsidR="00CC0CF6" w:rsidRDefault="00CC0CF6">
      <w:pPr>
        <w:rPr>
          <w:sz w:val="24"/>
          <w:szCs w:val="24"/>
        </w:rPr>
      </w:pPr>
      <w:r>
        <w:rPr>
          <w:sz w:val="24"/>
          <w:szCs w:val="24"/>
          <w:u w:val="single"/>
        </w:rPr>
        <w:t>Hammer</w:t>
      </w:r>
      <w:r>
        <w:rPr>
          <w:sz w:val="24"/>
          <w:szCs w:val="24"/>
        </w:rPr>
        <w:tab/>
        <w:t>Riley Hawkins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     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38.91</w:t>
      </w:r>
      <w:r>
        <w:rPr>
          <w:sz w:val="24"/>
          <w:szCs w:val="24"/>
        </w:rPr>
        <w:tab/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Kathleen Warhurst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  <w:t xml:space="preserve">    V60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23.34  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Jessica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  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19.23            </w:t>
      </w:r>
    </w:p>
    <w:p w:rsidR="00CC0CF6" w:rsidRDefault="00CC0CF6">
      <w:pPr>
        <w:ind w:left="708" w:firstLine="708"/>
        <w:rPr>
          <w:sz w:val="24"/>
          <w:szCs w:val="24"/>
        </w:rPr>
      </w:pP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</w:p>
    <w:p w:rsidR="00CC0CF6" w:rsidRDefault="00CC0CF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CC0CF6" w:rsidSect="00041B56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B56"/>
    <w:rsid w:val="00041B56"/>
    <w:rsid w:val="0036281E"/>
    <w:rsid w:val="00626A3C"/>
    <w:rsid w:val="007E3212"/>
    <w:rsid w:val="00CC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B56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1B56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041B56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041B56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B1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B1D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B1D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519</Words>
  <Characters>2960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2024-06-10T15:12:00Z</cp:lastPrinted>
  <dcterms:created xsi:type="dcterms:W3CDTF">2024-06-10T20:57:00Z</dcterms:created>
  <dcterms:modified xsi:type="dcterms:W3CDTF">2024-06-10T20:57:00Z</dcterms:modified>
</cp:coreProperties>
</file>