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544" w:rsidRDefault="00D17544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BOSTON AND DISTRICT ATHLETIC CLUB</w:t>
      </w:r>
    </w:p>
    <w:p w:rsidR="00D17544" w:rsidRDefault="00D17544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OPEN JUMPS AND THROWS MEETING </w:t>
      </w:r>
    </w:p>
    <w:p w:rsidR="00D17544" w:rsidRDefault="00D17544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APRIL 7</w:t>
      </w:r>
      <w:r>
        <w:rPr>
          <w:b/>
          <w:bCs/>
          <w:sz w:val="24"/>
          <w:szCs w:val="24"/>
          <w:u w:val="single"/>
          <w:vertAlign w:val="superscript"/>
        </w:rPr>
        <w:t>th</w:t>
      </w:r>
      <w:r>
        <w:rPr>
          <w:b/>
          <w:bCs/>
          <w:sz w:val="24"/>
          <w:szCs w:val="24"/>
          <w:u w:val="single"/>
        </w:rPr>
        <w:t xml:space="preserve"> 2O24</w:t>
      </w:r>
    </w:p>
    <w:p w:rsidR="00D17544" w:rsidRDefault="00D17544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RESULTS</w:t>
      </w:r>
    </w:p>
    <w:p w:rsidR="00D17544" w:rsidRDefault="00D1754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U13 GIRLS</w:t>
      </w: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3.83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3.64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TJ</w:t>
      </w:r>
      <w:r>
        <w:rPr>
          <w:sz w:val="24"/>
          <w:szCs w:val="24"/>
        </w:rPr>
        <w:tab/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8.49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5.66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4.63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U15 GIRLS</w:t>
      </w: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  <w:t>Cassidy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3.73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3.71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Phoebe Moore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  <w:t>Clemmie Wright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Phoebe Moore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Cassidy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7.75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Jav.</w:t>
      </w:r>
      <w:r>
        <w:rPr>
          <w:sz w:val="24"/>
          <w:szCs w:val="24"/>
        </w:rPr>
        <w:tab/>
        <w:t>Clemmie Wright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28.13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left="708"/>
        <w:rPr>
          <w:sz w:val="24"/>
          <w:szCs w:val="24"/>
        </w:rPr>
      </w:pPr>
      <w:r>
        <w:rPr>
          <w:sz w:val="24"/>
          <w:szCs w:val="24"/>
        </w:rPr>
        <w:t>Phoebe Moore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17.82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left="708"/>
        <w:rPr>
          <w:sz w:val="24"/>
          <w:szCs w:val="24"/>
        </w:rPr>
      </w:pPr>
      <w:r>
        <w:rPr>
          <w:sz w:val="24"/>
          <w:szCs w:val="24"/>
        </w:rPr>
        <w:t>Cassidy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17.29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HJ</w:t>
      </w:r>
      <w:r>
        <w:rPr>
          <w:sz w:val="24"/>
          <w:szCs w:val="24"/>
        </w:rPr>
        <w:tab/>
        <w:t>Clemmie Wright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Cassidy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U17 WOMEN</w:t>
      </w: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  <w:t>Eleanor Lyddiatt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TJ</w:t>
      </w:r>
      <w:r>
        <w:rPr>
          <w:sz w:val="24"/>
          <w:szCs w:val="24"/>
        </w:rPr>
        <w:tab/>
        <w:t>Eleanor Lyddiatt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  <w:t>Matilda Wright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9.46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Eleanor Lyddiatt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Isabelle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Jav.</w:t>
      </w:r>
      <w:r>
        <w:rPr>
          <w:sz w:val="24"/>
          <w:szCs w:val="24"/>
        </w:rPr>
        <w:tab/>
        <w:t>Matilda Wright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33.20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Isabelle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19.56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</w:p>
    <w:p w:rsidR="00D17544" w:rsidRDefault="00D1754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U20 WOMEN</w:t>
      </w: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TJ</w:t>
      </w:r>
      <w:r>
        <w:rPr>
          <w:sz w:val="24"/>
          <w:szCs w:val="24"/>
        </w:rPr>
        <w:tab/>
        <w:t>Jessica Newlin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  <w:t>Jessica Newlin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5.56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SEN. WOMEN</w:t>
      </w: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  <w:t>Gemma Barnsdale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9.77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U20 MEN</w:t>
      </w: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  <w:t>Kieron Furness-Smith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6.10</w:t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William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5.76</w:t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TJ</w:t>
      </w:r>
      <w:r>
        <w:rPr>
          <w:sz w:val="24"/>
          <w:szCs w:val="24"/>
        </w:rPr>
        <w:tab/>
        <w:t>William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12.19</w:t>
      </w:r>
      <w:r>
        <w:rPr>
          <w:sz w:val="24"/>
          <w:szCs w:val="24"/>
        </w:rPr>
        <w:tab/>
      </w:r>
    </w:p>
    <w:p w:rsidR="00D17544" w:rsidRDefault="00D17544">
      <w:pPr>
        <w:ind w:left="708"/>
        <w:rPr>
          <w:sz w:val="24"/>
          <w:szCs w:val="24"/>
        </w:rPr>
      </w:pPr>
      <w:r>
        <w:rPr>
          <w:sz w:val="24"/>
          <w:szCs w:val="24"/>
        </w:rPr>
        <w:t>Kieron Furness-Smith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12.16</w:t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  <w:t>William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8.86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Joel Limmer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Retford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8.48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Kieron Furness-Smith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6.91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Jav.</w:t>
      </w:r>
      <w:r>
        <w:rPr>
          <w:sz w:val="24"/>
          <w:szCs w:val="24"/>
        </w:rPr>
        <w:tab/>
        <w:t>William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30.45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Joel Limmer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Retford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15.47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SEN. MEN</w:t>
      </w: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  <w:t>Eljay Secker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City of Norwich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5.75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Dan Steel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Huntingdonshire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5.75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Olli Tiainen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4.86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Ben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4.73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  <w:t>Dan Steel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Huntingdonshire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9.47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Ben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8.48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Olli Tiainen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7.62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Jav.</w:t>
      </w:r>
      <w:r>
        <w:rPr>
          <w:sz w:val="24"/>
          <w:szCs w:val="24"/>
        </w:rPr>
        <w:tab/>
        <w:t>Dan Steel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Huntingdonshire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39.84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Ben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28.90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Olli Tiainen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24.74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rPr>
          <w:sz w:val="24"/>
          <w:szCs w:val="24"/>
        </w:rPr>
      </w:pPr>
      <w:r>
        <w:rPr>
          <w:sz w:val="24"/>
          <w:szCs w:val="24"/>
        </w:rPr>
        <w:t>HJ</w:t>
      </w:r>
      <w:r>
        <w:rPr>
          <w:sz w:val="24"/>
          <w:szCs w:val="24"/>
        </w:rPr>
        <w:tab/>
        <w:t>Dan Steel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Huntingdonshire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1.70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>Ben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ind w:firstLine="708"/>
        <w:rPr>
          <w:sz w:val="24"/>
          <w:szCs w:val="24"/>
        </w:rPr>
      </w:pPr>
    </w:p>
    <w:p w:rsidR="00D17544" w:rsidRDefault="00D17544">
      <w:pPr>
        <w:rPr>
          <w:sz w:val="24"/>
          <w:szCs w:val="24"/>
        </w:rPr>
      </w:pPr>
    </w:p>
    <w:p w:rsidR="00D17544" w:rsidRDefault="00D17544">
      <w:pPr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7544" w:rsidRDefault="00D17544">
      <w:pPr>
        <w:rPr>
          <w:sz w:val="24"/>
          <w:szCs w:val="24"/>
        </w:rPr>
      </w:pPr>
    </w:p>
    <w:sectPr w:rsidR="00D17544" w:rsidSect="005D6A10">
      <w:endnotePr>
        <w:numFmt w:val="decimal"/>
      </w:endnotePr>
      <w:type w:val="continuous"/>
      <w:pgSz w:w="11907" w:h="16839"/>
      <w:pgMar w:top="1134" w:right="1134" w:bottom="1134" w:left="1134" w:header="0" w:footer="0" w:gutter="0"/>
      <w:paperSrc w:first="257" w:other="25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6A10"/>
    <w:rsid w:val="00281CCD"/>
    <w:rsid w:val="005D6A10"/>
    <w:rsid w:val="0060344F"/>
    <w:rsid w:val="00D17544"/>
    <w:rsid w:val="00F57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A10"/>
    <w:pPr>
      <w:widowControl w:val="0"/>
    </w:pPr>
    <w:rPr>
      <w:kern w:val="1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6A10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5D6A10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5D6A10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46B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46B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46B"/>
    <w:rPr>
      <w:rFonts w:asciiTheme="majorHAnsi" w:eastAsiaTheme="majorEastAsia" w:hAnsiTheme="majorHAnsi" w:cstheme="majorBidi"/>
      <w:b/>
      <w:bCs/>
      <w:kern w:val="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300</Words>
  <Characters>1713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BOSTON AND DISTRICT ATHLETIC CLUB</dc:title>
  <dc:subject/>
  <dc:creator/>
  <cp:keywords/>
  <dc:description/>
  <cp:lastModifiedBy>PD</cp:lastModifiedBy>
  <cp:revision>2</cp:revision>
  <cp:lastPrinted>2024-04-08T09:30:00Z</cp:lastPrinted>
  <dcterms:created xsi:type="dcterms:W3CDTF">2024-04-08T18:33:00Z</dcterms:created>
  <dcterms:modified xsi:type="dcterms:W3CDTF">2024-04-08T18:33:00Z</dcterms:modified>
</cp:coreProperties>
</file>