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05" w:rsidRDefault="00053D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053D05" w:rsidRDefault="00053D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OPEN COMBINED EVENTS COMPETITION INCORPORATING THE LINCOLNSHIRE COUNTY COMBINED EVENTS CHAMPIONSHIPS</w:t>
      </w:r>
    </w:p>
    <w:p w:rsidR="00053D05" w:rsidRDefault="00053D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SATURDAY &amp; SUNDAY AUGUST 31</w:t>
      </w:r>
      <w:r>
        <w:rPr>
          <w:b/>
          <w:bCs/>
          <w:sz w:val="24"/>
          <w:szCs w:val="24"/>
          <w:u w:val="single"/>
          <w:vertAlign w:val="superscript"/>
        </w:rPr>
        <w:t>st</w:t>
      </w:r>
      <w:r>
        <w:rPr>
          <w:b/>
          <w:bCs/>
          <w:sz w:val="24"/>
          <w:szCs w:val="24"/>
          <w:u w:val="single"/>
        </w:rPr>
        <w:t>/SEPTEMBER 1</w:t>
      </w:r>
      <w:r>
        <w:rPr>
          <w:b/>
          <w:bCs/>
          <w:sz w:val="24"/>
          <w:szCs w:val="24"/>
          <w:u w:val="single"/>
          <w:vertAlign w:val="superscript"/>
        </w:rPr>
        <w:t>st</w:t>
      </w:r>
      <w:r>
        <w:rPr>
          <w:b/>
          <w:bCs/>
          <w:sz w:val="24"/>
          <w:szCs w:val="24"/>
          <w:u w:val="single"/>
        </w:rPr>
        <w:t xml:space="preserve"> 2024</w:t>
      </w:r>
    </w:p>
    <w:p w:rsidR="00053D05" w:rsidRDefault="00053D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AT THE TOMMY CLAY TRACK, PRINCESS ROYAL SPORTS ARENA, BOSTON</w:t>
      </w:r>
    </w:p>
    <w:p w:rsidR="00053D05" w:rsidRDefault="00053D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U11 TRIATHLON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Eliza Gibbs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Bedford &amp; County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122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600m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u w:val="single"/>
        </w:rPr>
        <w:t xml:space="preserve"> 122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96 points</w:t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600m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left="3540" w:firstLine="708"/>
        <w:rPr>
          <w:sz w:val="24"/>
          <w:szCs w:val="24"/>
        </w:rPr>
      </w:pPr>
      <w:r>
        <w:rPr>
          <w:sz w:val="24"/>
          <w:szCs w:val="24"/>
          <w:u w:val="single"/>
        </w:rPr>
        <w:t>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GIRLS PENTATHLON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Honora Widdowson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Chesterfield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1643 points</w:t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1643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Jessica Saunderson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Chesterfield &amp; Dist.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1564 points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326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1564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Summer Biggs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Amber Valley &amp; Erewash AC</w:t>
      </w:r>
      <w:r>
        <w:rPr>
          <w:sz w:val="24"/>
          <w:szCs w:val="24"/>
        </w:rPr>
        <w:tab/>
        <w:t xml:space="preserve">1465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312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1465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1404 points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283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3.41.8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1404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Ellie Murray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of Sheffield &amp; Dearn AC</w:t>
      </w:r>
      <w:r>
        <w:rPr>
          <w:sz w:val="24"/>
          <w:szCs w:val="24"/>
        </w:rPr>
        <w:tab/>
        <w:t xml:space="preserve">1292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3.15.7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1292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6/</w:t>
      </w:r>
      <w:r>
        <w:rPr>
          <w:sz w:val="24"/>
          <w:szCs w:val="24"/>
        </w:rPr>
        <w:tab/>
        <w:t>Taryn Ollett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1220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157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3.01.1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355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1220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7/</w:t>
      </w:r>
      <w:r>
        <w:rPr>
          <w:sz w:val="24"/>
          <w:szCs w:val="24"/>
        </w:rPr>
        <w:tab/>
        <w:t>Amelie Cole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1120 points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227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1120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8/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1065 points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3.51.7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1065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SILVER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GIRLS PENTATHLON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Florence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2426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421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2.28.3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714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2426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Paige McInerney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2113 points</w:t>
      </w:r>
      <w:r>
        <w:rPr>
          <w:sz w:val="24"/>
          <w:szCs w:val="24"/>
        </w:rPr>
        <w:tab/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426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2113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Beth Galletly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Chesterfield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1836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261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2.48.3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1836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Summer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Worksop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1687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3.03.1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337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1687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1611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237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3.02.2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345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1611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6/</w:t>
      </w:r>
      <w:r>
        <w:rPr>
          <w:sz w:val="24"/>
          <w:szCs w:val="24"/>
        </w:rPr>
        <w:tab/>
        <w:t>Lois Fordham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Bedford &amp; County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1569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1569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7/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1284 points</w:t>
      </w:r>
      <w:r>
        <w:rPr>
          <w:sz w:val="24"/>
          <w:szCs w:val="24"/>
        </w:rPr>
        <w:tab/>
        <w:t xml:space="preserve">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1284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Florence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SILVER</w:t>
      </w:r>
      <w:r>
        <w:rPr>
          <w:sz w:val="24"/>
          <w:szCs w:val="24"/>
        </w:rPr>
        <w:tab/>
        <w:t>Kirsten Richardson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BRONZE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WOMEN HEPTATHLON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Charlotte Ayton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Worksop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3703 points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2.37.7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3703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Bridget Williams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Shewsbury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3578 points</w:t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599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3578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3378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549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3378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Penelope Thornton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2808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388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2808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Hollie Stanton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Georges Academy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1765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3.22.3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1765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SILVER</w:t>
      </w:r>
      <w:r>
        <w:rPr>
          <w:sz w:val="24"/>
          <w:szCs w:val="24"/>
        </w:rPr>
        <w:tab/>
        <w:t>Hollie Stanton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 Georges Academy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U20/SENIOR WOMENS HEPTATHLON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Eleanor Kealey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Doncaster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3334 points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2.47.8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3334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Jessica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Bedford &amp;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3218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359 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2.46.2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3218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Lucy Reynolds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Rotherham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2702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2.49.4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2702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Elizabeth Thornton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2480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291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2.38.9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2480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Vivian Lewis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of Sheffield &amp; Dearne AC</w:t>
      </w:r>
      <w:r>
        <w:rPr>
          <w:sz w:val="24"/>
          <w:szCs w:val="24"/>
        </w:rPr>
        <w:tab/>
        <w:t>1794 points</w:t>
      </w:r>
      <w:r>
        <w:rPr>
          <w:sz w:val="24"/>
          <w:szCs w:val="24"/>
        </w:rPr>
        <w:tab/>
        <w:t xml:space="preserve">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3.47.6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  <w:u w:val="single"/>
        </w:rPr>
        <w:t xml:space="preserve"> 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1794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U13 BOYS PENTATHLON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Ethan Gibbs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Bedford &amp; County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1692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259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2.26.8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361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1692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Monty Bowden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Darlington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1565 points</w:t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232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2.38.5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1565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Samuel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1075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229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u w:val="single"/>
        </w:rPr>
        <w:t xml:space="preserve"> 1075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552 points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75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3.27.9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3540" w:firstLine="708"/>
        <w:rPr>
          <w:sz w:val="24"/>
          <w:szCs w:val="24"/>
        </w:rPr>
      </w:pPr>
      <w:r>
        <w:rPr>
          <w:sz w:val="24"/>
          <w:szCs w:val="24"/>
          <w:u w:val="single"/>
        </w:rPr>
        <w:t>552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Philip Grzeiak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Chesterfield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442 points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61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2.51.7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  <w:u w:val="single"/>
        </w:rPr>
        <w:t>442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BOYS PENTATHLON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Mason Oxley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Sheffield &amp; Dearne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1954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487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2.37.6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1954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Finlay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Peterborough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1757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2.23.8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1757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Edward Watkinson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Sheffield &amp; Dearne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1617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383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2.38.1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1617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Ewan McMillon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Barton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1147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417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2.53.8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  <w:u w:val="single"/>
        </w:rPr>
        <w:t>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1147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933 points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2.36.9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 w:firstLine="708"/>
        <w:rPr>
          <w:sz w:val="24"/>
          <w:szCs w:val="24"/>
        </w:rPr>
      </w:pPr>
      <w:r>
        <w:rPr>
          <w:sz w:val="24"/>
          <w:szCs w:val="24"/>
          <w:u w:val="single"/>
        </w:rPr>
        <w:t>933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Finlay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Peterborough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SILVER</w:t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MENS OCTATHLON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ChristianKidger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3456 points</w:t>
      </w:r>
      <w:r>
        <w:rPr>
          <w:sz w:val="24"/>
          <w:szCs w:val="24"/>
        </w:rPr>
        <w:tab/>
        <w:t xml:space="preserve">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4.51.2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611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  <w:u w:val="single"/>
        </w:rPr>
        <w:t>3456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Jack Carruthers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Bourne Grammar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2946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424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61.4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6.12.9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2946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Carruthers</w:t>
      </w:r>
      <w:r>
        <w:rPr>
          <w:sz w:val="24"/>
          <w:szCs w:val="24"/>
        </w:rPr>
        <w:tab/>
        <w:t>Bourne Grammar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U20/SEN MEN DECATHLON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Dan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of Sheffield &amp; Dearne AC</w:t>
      </w:r>
      <w:r>
        <w:rPr>
          <w:sz w:val="24"/>
          <w:szCs w:val="24"/>
        </w:rPr>
        <w:tab/>
        <w:t xml:space="preserve">5639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586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4.47.3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635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5639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 xml:space="preserve">Rhys Jackson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Doncaster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4404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605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DNF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4404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James Roark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2968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293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5.06.5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  <w:u w:val="single"/>
        </w:rPr>
        <w:t>2968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Will Goodburn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Charnwood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2875 points</w:t>
      </w:r>
      <w:r>
        <w:rPr>
          <w:sz w:val="24"/>
          <w:szCs w:val="24"/>
        </w:rPr>
        <w:tab/>
        <w:t xml:space="preserve">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6.37.7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2875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2397 points</w:t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428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64.5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6.26.3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2397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6/</w:t>
      </w:r>
      <w:r>
        <w:rPr>
          <w:sz w:val="24"/>
          <w:szCs w:val="24"/>
        </w:rPr>
        <w:tab/>
        <w:t xml:space="preserve"> Joseph Kimber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1738 points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215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400m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69.2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220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6.06.5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  <w:u w:val="single"/>
        </w:rPr>
        <w:t>1738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7/</w:t>
      </w:r>
      <w:r>
        <w:rPr>
          <w:sz w:val="24"/>
          <w:szCs w:val="24"/>
        </w:rPr>
        <w:tab/>
        <w:t>James Simms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Doncaster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1589 points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549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Long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ind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Withdrew from competition</w:t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COUNTY CHAMPIONSHIPS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GOLD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Roark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SILVER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>BRONZE</w:t>
      </w:r>
      <w:r>
        <w:rPr>
          <w:sz w:val="24"/>
          <w:szCs w:val="24"/>
        </w:rPr>
        <w:tab/>
        <w:t>Joseph Kimber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053D05" w:rsidRDefault="00053D05">
      <w:pPr>
        <w:ind w:firstLine="708"/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53D05" w:rsidRDefault="00053D05">
      <w:pPr>
        <w:rPr>
          <w:sz w:val="24"/>
          <w:szCs w:val="24"/>
        </w:rPr>
      </w:pP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:rsidR="00053D05" w:rsidRDefault="00053D05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</w:p>
    <w:sectPr w:rsidR="00053D05" w:rsidSect="006C3418">
      <w:endnotePr>
        <w:numFmt w:val="decimal"/>
      </w:endnotePr>
      <w:type w:val="continuous"/>
      <w:pgSz w:w="11907" w:h="16839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418"/>
    <w:rsid w:val="00053D05"/>
    <w:rsid w:val="0015044C"/>
    <w:rsid w:val="006C3418"/>
    <w:rsid w:val="00B85083"/>
    <w:rsid w:val="00BC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418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3418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C3418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6C3418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01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014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014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2065</Words>
  <Characters>11777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>PD</dc:creator>
  <cp:keywords/>
  <dc:description/>
  <cp:lastModifiedBy>PD</cp:lastModifiedBy>
  <cp:revision>2</cp:revision>
  <cp:lastPrinted>2024-09-04T15:52:00Z</cp:lastPrinted>
  <dcterms:created xsi:type="dcterms:W3CDTF">2024-09-09T16:07:00Z</dcterms:created>
  <dcterms:modified xsi:type="dcterms:W3CDTF">2024-09-09T16:07:00Z</dcterms:modified>
</cp:coreProperties>
</file>