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E7" w:rsidRDefault="009C74E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BOSTON AND DISTRICT ATHLETIC CLUB</w:t>
      </w:r>
    </w:p>
    <w:p w:rsidR="009C74E7" w:rsidRDefault="009C74E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JUNIOR SPORTSHALL SERIES 2021/22</w:t>
      </w:r>
    </w:p>
    <w:p w:rsidR="009C74E7" w:rsidRDefault="009C74E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MATCH FOUR</w:t>
      </w:r>
      <w:r>
        <w:rPr>
          <w:sz w:val="24"/>
          <w:szCs w:val="24"/>
          <w:u w:val="single"/>
        </w:rPr>
        <w:tab/>
        <w:t>RESULTS</w:t>
      </w:r>
    </w:p>
    <w:p w:rsidR="009C74E7" w:rsidRDefault="009C74E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U7 &amp;U9</w:t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2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Phoenix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U9</w:t>
      </w:r>
      <w:r>
        <w:rPr>
          <w:sz w:val="24"/>
          <w:szCs w:val="24"/>
        </w:rPr>
        <w:tab/>
        <w:t>27.0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U7</w:t>
      </w:r>
      <w:r>
        <w:rPr>
          <w:sz w:val="24"/>
          <w:szCs w:val="24"/>
        </w:rPr>
        <w:tab/>
        <w:t>27.1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U7</w:t>
      </w:r>
      <w:r>
        <w:rPr>
          <w:sz w:val="24"/>
          <w:szCs w:val="24"/>
        </w:rPr>
        <w:tab/>
        <w:t>29.0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Lexi 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U9</w:t>
      </w:r>
      <w:r>
        <w:rPr>
          <w:sz w:val="24"/>
          <w:szCs w:val="24"/>
        </w:rPr>
        <w:tab/>
        <w:t>29.9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Frankie Goff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U7</w:t>
      </w:r>
      <w:r>
        <w:rPr>
          <w:sz w:val="24"/>
          <w:szCs w:val="24"/>
        </w:rPr>
        <w:tab/>
        <w:t>30.6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3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Phoenix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Frankie Goff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Lexi 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U7</w:t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Frankie Goff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Frankie Goff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VJ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1440"/>
        <w:rPr>
          <w:sz w:val="24"/>
          <w:szCs w:val="24"/>
        </w:rPr>
      </w:pPr>
      <w:r>
        <w:rPr>
          <w:sz w:val="24"/>
          <w:szCs w:val="24"/>
        </w:rPr>
        <w:t>Frankie Goff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SB 20sec</w:t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Frankie Goff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CP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144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Frankie Goff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BT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Frankie Goff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  <w:u w:val="single"/>
        </w:rPr>
        <w:t>U9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Phoenix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Lexi 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Phoenix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Lexi 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VJ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Phoenix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Lexi 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SB 20sec</w:t>
      </w:r>
      <w:r>
        <w:rPr>
          <w:sz w:val="24"/>
          <w:szCs w:val="24"/>
        </w:rPr>
        <w:tab/>
        <w:t>Phoenix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Lexi 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CP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Phoenix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Lexi 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BT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 Atkinson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Phoenix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  <w:u w:val="single"/>
        </w:rPr>
        <w:t>U11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3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44.0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4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6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84.9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144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103.9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.95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.85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SB 30 sec</w:t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CP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BT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Reuben Frost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25.81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U13 &amp;U15</w:t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3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Hayden Quantrill </w:t>
      </w:r>
      <w:r>
        <w:rPr>
          <w:sz w:val="24"/>
          <w:szCs w:val="24"/>
        </w:rPr>
        <w:tab/>
        <w:t>U15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4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6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78.7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91.8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7.71</w:t>
      </w:r>
      <w:r>
        <w:rPr>
          <w:sz w:val="24"/>
          <w:szCs w:val="24"/>
        </w:rPr>
        <w:tab/>
        <w:t>U15</w:t>
      </w:r>
      <w:r>
        <w:rPr>
          <w:sz w:val="24"/>
          <w:szCs w:val="24"/>
        </w:rPr>
        <w:tab/>
        <w:t>4Kg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7.17     U13</w:t>
      </w:r>
      <w:r>
        <w:rPr>
          <w:sz w:val="24"/>
          <w:szCs w:val="24"/>
        </w:rPr>
        <w:tab/>
        <w:t>3.25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5.80</w:t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  <w:t>2.72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>SB 30sec</w:t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ind w:left="720" w:firstLine="720"/>
        <w:rPr>
          <w:sz w:val="24"/>
          <w:szCs w:val="24"/>
        </w:rPr>
      </w:pPr>
    </w:p>
    <w:p w:rsidR="009C74E7" w:rsidRDefault="009C74E7">
      <w:pPr>
        <w:ind w:left="720" w:firstLine="720"/>
        <w:rPr>
          <w:sz w:val="24"/>
          <w:szCs w:val="24"/>
        </w:rPr>
      </w:pPr>
    </w:p>
    <w:p w:rsidR="009C74E7" w:rsidRDefault="009C74E7">
      <w:pPr>
        <w:rPr>
          <w:sz w:val="24"/>
          <w:szCs w:val="24"/>
        </w:rPr>
      </w:pPr>
    </w:p>
    <w:p w:rsidR="009C74E7" w:rsidRDefault="009C74E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4E7" w:rsidRDefault="009C74E7">
      <w:pPr>
        <w:rPr>
          <w:sz w:val="24"/>
          <w:szCs w:val="24"/>
        </w:rPr>
      </w:pPr>
    </w:p>
    <w:p w:rsidR="009C74E7" w:rsidRDefault="009C74E7">
      <w:pPr>
        <w:rPr>
          <w:sz w:val="24"/>
          <w:szCs w:val="24"/>
        </w:rPr>
      </w:pPr>
    </w:p>
    <w:p w:rsidR="009C74E7" w:rsidRDefault="009C74E7">
      <w:pPr>
        <w:rPr>
          <w:sz w:val="24"/>
          <w:szCs w:val="24"/>
        </w:rPr>
      </w:pPr>
    </w:p>
    <w:sectPr w:rsidR="009C74E7" w:rsidSect="001F2681">
      <w:endnotePr>
        <w:numFmt w:val="decimal"/>
      </w:endnotePr>
      <w:type w:val="continuous"/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2681"/>
    <w:rsid w:val="0015616A"/>
    <w:rsid w:val="001F2681"/>
    <w:rsid w:val="007B25A6"/>
    <w:rsid w:val="009C74E7"/>
    <w:rsid w:val="00D4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681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2681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1F2681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1F2681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1F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1F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1F6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477</Words>
  <Characters>2719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dcterms:created xsi:type="dcterms:W3CDTF">2022-01-16T22:10:00Z</dcterms:created>
  <dcterms:modified xsi:type="dcterms:W3CDTF">2022-01-16T22:10:00Z</dcterms:modified>
</cp:coreProperties>
</file>