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F5" w:rsidRDefault="00CF09F5">
      <w:pPr>
        <w:jc w:val="center"/>
        <w:rPr>
          <w:sz w:val="28"/>
          <w:szCs w:val="28"/>
        </w:rPr>
      </w:pPr>
      <w:r>
        <w:rPr>
          <w:sz w:val="28"/>
          <w:szCs w:val="28"/>
        </w:rPr>
        <w:t>JUNIOR CROSS COUNTRY 2021/22</w:t>
      </w:r>
    </w:p>
    <w:p w:rsidR="00CF09F5" w:rsidRDefault="00CF09F5">
      <w:pPr>
        <w:jc w:val="center"/>
        <w:rPr>
          <w:sz w:val="28"/>
          <w:szCs w:val="28"/>
        </w:rPr>
      </w:pPr>
      <w:r>
        <w:rPr>
          <w:sz w:val="28"/>
          <w:szCs w:val="28"/>
        </w:rPr>
        <w:t>MATCH TWO</w:t>
      </w:r>
    </w:p>
    <w:p w:rsidR="00CF09F5" w:rsidRDefault="00CF09F5">
      <w:pPr>
        <w:jc w:val="center"/>
        <w:rPr>
          <w:sz w:val="28"/>
          <w:szCs w:val="28"/>
        </w:rPr>
      </w:pPr>
      <w:r>
        <w:rPr>
          <w:sz w:val="28"/>
          <w:szCs w:val="28"/>
        </w:rPr>
        <w:t>NOVEMBER 13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2021</w:t>
      </w:r>
    </w:p>
    <w:p w:rsidR="00CF09F5" w:rsidRDefault="00CF09F5">
      <w:pPr>
        <w:jc w:val="center"/>
        <w:rPr>
          <w:sz w:val="28"/>
          <w:szCs w:val="28"/>
        </w:rPr>
      </w:pPr>
      <w:r>
        <w:rPr>
          <w:sz w:val="28"/>
          <w:szCs w:val="28"/>
        </w:rPr>
        <w:t>RESULTS</w:t>
      </w:r>
    </w:p>
    <w:p w:rsidR="00CF09F5" w:rsidRDefault="00CF09F5">
      <w:pPr>
        <w:jc w:val="center"/>
        <w:rPr>
          <w:sz w:val="28"/>
          <w:szCs w:val="28"/>
        </w:rPr>
      </w:pP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Due to low numbers there was one race, approx. Distance 2,200mtrs.</w:t>
      </w:r>
    </w:p>
    <w:p w:rsidR="00CF09F5" w:rsidRDefault="00CF09F5">
      <w:pPr>
        <w:rPr>
          <w:sz w:val="28"/>
          <w:szCs w:val="28"/>
        </w:rPr>
      </w:pP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  <w:t>Patrick McNally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B&amp;DAC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13.37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9/10</w:t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  <w:t>Florence Lilly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St. Hughes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13.47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ab/>
        <w:t>Owen Treharne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Sleaford Striders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14.58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ab/>
        <w:t>Eva Goulsbra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Lincoln Wellington</w:t>
      </w:r>
      <w:r>
        <w:rPr>
          <w:sz w:val="28"/>
          <w:szCs w:val="28"/>
        </w:rPr>
        <w:tab/>
        <w:t>15.21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  <w:r>
        <w:rPr>
          <w:sz w:val="28"/>
          <w:szCs w:val="28"/>
        </w:rPr>
        <w:tab/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ab/>
        <w:t>Olivia Lindsay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Newark AC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15.35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Faye Goulsbra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Lincoln Wellington</w:t>
      </w:r>
      <w:r>
        <w:rPr>
          <w:sz w:val="28"/>
          <w:szCs w:val="28"/>
        </w:rPr>
        <w:tab/>
        <w:t>16.17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  <w:r>
        <w:rPr>
          <w:sz w:val="28"/>
          <w:szCs w:val="28"/>
        </w:rPr>
        <w:tab/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ab/>
        <w:t>Letitia Arch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Sleaford Striders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17.18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  <w:r>
        <w:rPr>
          <w:sz w:val="28"/>
          <w:szCs w:val="28"/>
        </w:rPr>
        <w:tab/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ab/>
        <w:t>Peyton Teague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B&amp;DAC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18.19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  <w:r>
        <w:rPr>
          <w:sz w:val="28"/>
          <w:szCs w:val="28"/>
        </w:rPr>
        <w:tab/>
      </w: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ab/>
        <w:t>Damian McNally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B&amp;DAC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19.27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yr 5/6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F09F5" w:rsidRDefault="00CF09F5">
      <w:pPr>
        <w:rPr>
          <w:sz w:val="28"/>
          <w:szCs w:val="28"/>
        </w:rPr>
      </w:pPr>
    </w:p>
    <w:p w:rsidR="00CF09F5" w:rsidRDefault="00CF09F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F09F5" w:rsidRDefault="00CF09F5">
      <w:pPr>
        <w:rPr>
          <w:sz w:val="28"/>
          <w:szCs w:val="28"/>
        </w:rPr>
      </w:pPr>
    </w:p>
    <w:p w:rsidR="00CF09F5" w:rsidRDefault="00CF09F5">
      <w:pPr>
        <w:rPr>
          <w:sz w:val="28"/>
          <w:szCs w:val="28"/>
        </w:rPr>
      </w:pPr>
    </w:p>
    <w:sectPr w:rsidR="00CF09F5" w:rsidSect="007A6C6B">
      <w:endnotePr>
        <w:numFmt w:val="decimal"/>
      </w:endnotePr>
      <w:type w:val="continuous"/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C6B"/>
    <w:rsid w:val="005D254A"/>
    <w:rsid w:val="007A6C6B"/>
    <w:rsid w:val="00B50A22"/>
    <w:rsid w:val="00CF09F5"/>
    <w:rsid w:val="00FF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C6B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6C6B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7A6C6B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7A6C6B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84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841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841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83</Words>
  <Characters>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CROSS COUNTRY 2021/22</dc:title>
  <dc:subject/>
  <dc:creator/>
  <cp:keywords/>
  <dc:description/>
  <cp:lastModifiedBy>PD</cp:lastModifiedBy>
  <cp:revision>2</cp:revision>
  <dcterms:created xsi:type="dcterms:W3CDTF">2021-11-13T16:40:00Z</dcterms:created>
  <dcterms:modified xsi:type="dcterms:W3CDTF">2021-11-13T16:40:00Z</dcterms:modified>
</cp:coreProperties>
</file>